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90256" w14:textId="77777777" w:rsidR="00346A77" w:rsidRDefault="00346A77" w:rsidP="00346A7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Das PGM-Format</w:t>
      </w:r>
    </w:p>
    <w:p w14:paraId="4E6B6792" w14:textId="5EABFABC" w:rsidR="00346A77" w:rsidRDefault="00346A77" w:rsidP="00346A77">
      <w:pPr>
        <w:rPr>
          <w:rFonts w:ascii="Arial" w:hAnsi="Arial"/>
        </w:rPr>
      </w:pPr>
    </w:p>
    <w:p w14:paraId="06BEEF4B" w14:textId="65EEC06C" w:rsidR="00C82991" w:rsidRDefault="00C82991" w:rsidP="00346A77">
      <w:pPr>
        <w:rPr>
          <w:rFonts w:ascii="Arial" w:hAnsi="Arial"/>
        </w:rPr>
      </w:pPr>
    </w:p>
    <w:p w14:paraId="1358E792" w14:textId="5CE83DD5" w:rsidR="00C82991" w:rsidRDefault="00C82991" w:rsidP="00346A77">
      <w:pPr>
        <w:rPr>
          <w:rFonts w:ascii="Arial" w:hAnsi="Arial"/>
          <w:b/>
        </w:rPr>
      </w:pPr>
      <w:r>
        <w:rPr>
          <w:rFonts w:ascii="Arial" w:hAnsi="Arial"/>
          <w:b/>
        </w:rPr>
        <w:t>Aufgabe 1</w:t>
      </w:r>
    </w:p>
    <w:p w14:paraId="5BC85511" w14:textId="77777777" w:rsidR="00976A64" w:rsidRDefault="00C82991" w:rsidP="00346A77">
      <w:pPr>
        <w:rPr>
          <w:rFonts w:ascii="Arial" w:hAnsi="Arial"/>
        </w:rPr>
      </w:pPr>
      <w:r>
        <w:rPr>
          <w:rFonts w:ascii="Arial" w:hAnsi="Arial"/>
        </w:rPr>
        <w:t>Die PGM</w:t>
      </w:r>
      <w:r w:rsidR="00787429">
        <w:rPr>
          <w:rFonts w:ascii="Arial" w:hAnsi="Arial"/>
        </w:rPr>
        <w:t>-Kodierung (</w:t>
      </w:r>
      <w:r w:rsidR="00787429">
        <w:rPr>
          <w:rFonts w:ascii="Arial" w:hAnsi="Arial"/>
          <w:b/>
          <w:i/>
        </w:rPr>
        <w:t>P</w:t>
      </w:r>
      <w:r w:rsidR="00787429">
        <w:rPr>
          <w:rFonts w:ascii="Arial" w:hAnsi="Arial"/>
          <w:i/>
        </w:rPr>
        <w:t>ortable</w:t>
      </w:r>
      <w:r w:rsidR="00787429">
        <w:rPr>
          <w:rFonts w:ascii="Arial" w:hAnsi="Arial"/>
          <w:b/>
          <w:i/>
        </w:rPr>
        <w:t xml:space="preserve"> </w:t>
      </w:r>
      <w:proofErr w:type="spellStart"/>
      <w:r w:rsidR="00787429">
        <w:rPr>
          <w:rFonts w:ascii="Arial" w:hAnsi="Arial"/>
          <w:b/>
          <w:i/>
        </w:rPr>
        <w:t>G</w:t>
      </w:r>
      <w:r w:rsidR="00787429">
        <w:rPr>
          <w:rFonts w:ascii="Arial" w:hAnsi="Arial"/>
          <w:i/>
        </w:rPr>
        <w:t>rey</w:t>
      </w:r>
      <w:r w:rsidR="00787429">
        <w:rPr>
          <w:rFonts w:ascii="Arial" w:hAnsi="Arial"/>
          <w:b/>
          <w:i/>
        </w:rPr>
        <w:t>m</w:t>
      </w:r>
      <w:r w:rsidR="00787429">
        <w:rPr>
          <w:rFonts w:ascii="Arial" w:hAnsi="Arial"/>
          <w:i/>
        </w:rPr>
        <w:t>ap</w:t>
      </w:r>
      <w:proofErr w:type="spellEnd"/>
      <w:r w:rsidR="00787429">
        <w:rPr>
          <w:rFonts w:ascii="Arial" w:hAnsi="Arial"/>
        </w:rPr>
        <w:t xml:space="preserve">) ist ähnlich aufgebaut wie die PBM-Kodierung. </w:t>
      </w:r>
    </w:p>
    <w:p w14:paraId="5498F4BC" w14:textId="5C07343B" w:rsidR="00C82991" w:rsidRPr="00C82991" w:rsidRDefault="00787429" w:rsidP="00346A77">
      <w:pPr>
        <w:rPr>
          <w:rFonts w:ascii="Arial" w:hAnsi="Arial"/>
        </w:rPr>
      </w:pPr>
      <w:r>
        <w:rPr>
          <w:rFonts w:ascii="Arial" w:hAnsi="Arial"/>
        </w:rPr>
        <w:t>Betrachte die</w:t>
      </w:r>
      <w:r w:rsidR="00E24786">
        <w:rPr>
          <w:rFonts w:ascii="Arial" w:hAnsi="Arial"/>
        </w:rPr>
        <w:t xml:space="preserve"> drei</w:t>
      </w:r>
      <w:r>
        <w:rPr>
          <w:rFonts w:ascii="Arial" w:hAnsi="Arial"/>
        </w:rPr>
        <w:t xml:space="preserve"> Beispieldateien im </w:t>
      </w:r>
      <w:r w:rsidR="00AF572D">
        <w:rPr>
          <w:rFonts w:ascii="Arial" w:hAnsi="Arial"/>
        </w:rPr>
        <w:t xml:space="preserve">Editor </w:t>
      </w:r>
      <w:proofErr w:type="spellStart"/>
      <w:r w:rsidR="00AF572D">
        <w:rPr>
          <w:rFonts w:ascii="Arial" w:hAnsi="Arial"/>
        </w:rPr>
        <w:t>CodeMyPic</w:t>
      </w:r>
      <w:proofErr w:type="spellEnd"/>
      <w:r>
        <w:rPr>
          <w:rFonts w:ascii="Arial" w:hAnsi="Arial"/>
        </w:rPr>
        <w:t xml:space="preserve"> (</w:t>
      </w:r>
      <w:hyperlink r:id="rId7" w:history="1">
        <w:r w:rsidR="00AF572D" w:rsidRPr="009A4344">
          <w:rPr>
            <w:rStyle w:val="Hyperlink"/>
            <w:rFonts w:ascii="Arial" w:hAnsi="Arial"/>
          </w:rPr>
          <w:t>https://code</w:t>
        </w:r>
        <w:r w:rsidR="00AF572D" w:rsidRPr="009A4344">
          <w:rPr>
            <w:rStyle w:val="Hyperlink"/>
            <w:rFonts w:ascii="Arial" w:hAnsi="Arial"/>
          </w:rPr>
          <w:t>m</w:t>
        </w:r>
        <w:r w:rsidR="00AF572D" w:rsidRPr="009A4344">
          <w:rPr>
            <w:rStyle w:val="Hyperlink"/>
            <w:rFonts w:ascii="Arial" w:hAnsi="Arial"/>
          </w:rPr>
          <w:t>y</w:t>
        </w:r>
        <w:r w:rsidR="00AF572D" w:rsidRPr="009A4344">
          <w:rPr>
            <w:rStyle w:val="Hyperlink"/>
            <w:rFonts w:ascii="Arial" w:hAnsi="Arial"/>
          </w:rPr>
          <w:t>p</w:t>
        </w:r>
        <w:r w:rsidR="00AF572D" w:rsidRPr="009A4344">
          <w:rPr>
            <w:rStyle w:val="Hyperlink"/>
            <w:rFonts w:ascii="Arial" w:hAnsi="Arial"/>
          </w:rPr>
          <w:t>ic.de</w:t>
        </w:r>
      </w:hyperlink>
      <w:r>
        <w:rPr>
          <w:rFonts w:ascii="Arial" w:hAnsi="Arial"/>
        </w:rPr>
        <w:t>) und beschreibe, wodurch sich diese Grafiken von den PBM-Grafiken, die du bereits kennst unterscheiden.</w:t>
      </w:r>
    </w:p>
    <w:p w14:paraId="777CEB54" w14:textId="3EC25228" w:rsidR="00C82991" w:rsidRDefault="00C82991" w:rsidP="00346A77">
      <w:pPr>
        <w:rPr>
          <w:rFonts w:ascii="Arial" w:hAnsi="Arial"/>
          <w:b/>
        </w:rPr>
      </w:pPr>
    </w:p>
    <w:p w14:paraId="3FD68CF1" w14:textId="24E9CD2C" w:rsidR="00787429" w:rsidRDefault="00787429" w:rsidP="00346A77">
      <w:pPr>
        <w:rPr>
          <w:rFonts w:ascii="Arial" w:hAnsi="Arial"/>
          <w:b/>
        </w:rPr>
      </w:pPr>
    </w:p>
    <w:p w14:paraId="3870DFBC" w14:textId="3DED0F58" w:rsidR="00787429" w:rsidRPr="00787429" w:rsidRDefault="00787429" w:rsidP="00346A77">
      <w:pPr>
        <w:rPr>
          <w:rFonts w:ascii="Arial" w:hAnsi="Arial"/>
          <w:b/>
        </w:rPr>
      </w:pPr>
      <w:r>
        <w:rPr>
          <w:rFonts w:ascii="Arial" w:hAnsi="Arial"/>
          <w:b/>
        </w:rPr>
        <w:t>Aufgabe 2</w:t>
      </w:r>
    </w:p>
    <w:p w14:paraId="30B9D49C" w14:textId="5C787ECD" w:rsidR="00787429" w:rsidRDefault="00787429" w:rsidP="00346A77">
      <w:pPr>
        <w:rPr>
          <w:rFonts w:ascii="Arial" w:hAnsi="Arial"/>
        </w:rPr>
      </w:pPr>
      <w:r>
        <w:rPr>
          <w:rFonts w:ascii="Arial" w:hAnsi="Arial"/>
        </w:rPr>
        <w:t xml:space="preserve">Betrachte die </w:t>
      </w:r>
      <w:r w:rsidR="00E24786">
        <w:rPr>
          <w:rFonts w:ascii="Arial" w:hAnsi="Arial"/>
        </w:rPr>
        <w:t>drei</w:t>
      </w:r>
      <w:r>
        <w:rPr>
          <w:rFonts w:ascii="Arial" w:hAnsi="Arial"/>
        </w:rPr>
        <w:t xml:space="preserve"> Beispieldateien </w:t>
      </w:r>
      <w:proofErr w:type="spellStart"/>
      <w:r>
        <w:rPr>
          <w:rFonts w:ascii="Arial" w:hAnsi="Arial"/>
        </w:rPr>
        <w:t>nocheinmal</w:t>
      </w:r>
      <w:proofErr w:type="spellEnd"/>
      <w:r>
        <w:rPr>
          <w:rFonts w:ascii="Arial" w:hAnsi="Arial"/>
        </w:rPr>
        <w:t xml:space="preserve"> im Bildeditor und achte dieses Mal </w:t>
      </w:r>
      <w:r w:rsidR="00E24786">
        <w:rPr>
          <w:rFonts w:ascii="Arial" w:hAnsi="Arial"/>
        </w:rPr>
        <w:t>dar</w:t>
      </w:r>
      <w:r>
        <w:rPr>
          <w:rFonts w:ascii="Arial" w:hAnsi="Arial"/>
        </w:rPr>
        <w:t xml:space="preserve">auf </w:t>
      </w:r>
      <w:r w:rsidR="00E24786">
        <w:rPr>
          <w:rFonts w:ascii="Arial" w:hAnsi="Arial"/>
        </w:rPr>
        <w:t>wie sich</w:t>
      </w:r>
      <w:r>
        <w:rPr>
          <w:rFonts w:ascii="Arial" w:hAnsi="Arial"/>
        </w:rPr>
        <w:t xml:space="preserve"> Quelltexte</w:t>
      </w:r>
      <w:r w:rsidR="00E24786">
        <w:rPr>
          <w:rFonts w:ascii="Arial" w:hAnsi="Arial"/>
        </w:rPr>
        <w:t xml:space="preserve"> von denen PBM-kodierter Grafiken unterscheiden</w:t>
      </w:r>
      <w:r>
        <w:rPr>
          <w:rFonts w:ascii="Arial" w:hAnsi="Arial"/>
        </w:rPr>
        <w:t>.</w:t>
      </w:r>
      <w:r w:rsidR="00E24786">
        <w:rPr>
          <w:rFonts w:ascii="Arial" w:hAnsi="Arial"/>
        </w:rPr>
        <w:t xml:space="preserve"> Probiere auch aus, wie die Darstellung durch Änderungen im Quelltext verändert. </w:t>
      </w:r>
      <w:r>
        <w:rPr>
          <w:rFonts w:ascii="Arial" w:hAnsi="Arial"/>
        </w:rPr>
        <w:t xml:space="preserve"> </w:t>
      </w:r>
      <w:r w:rsidR="00E24786">
        <w:rPr>
          <w:rFonts w:ascii="Arial" w:hAnsi="Arial"/>
        </w:rPr>
        <w:t>Erläutere anschließend anhand des untenstehenden Beispiels, wie die PGM-Kodierung aufgebaut ist.</w:t>
      </w:r>
    </w:p>
    <w:p w14:paraId="4351F08E" w14:textId="77777777" w:rsidR="00E24786" w:rsidRDefault="00E24786" w:rsidP="00346A77"/>
    <w:p w14:paraId="466CD642" w14:textId="77777777" w:rsidR="00346A77" w:rsidRDefault="00346A77" w:rsidP="00346A77">
      <w:pPr>
        <w:rPr>
          <w:rFonts w:ascii="Arial" w:hAnsi="Arial"/>
        </w:rPr>
      </w:pPr>
    </w:p>
    <w:tbl>
      <w:tblPr>
        <w:tblStyle w:val="Tabellen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02"/>
      </w:tblGrid>
      <w:tr w:rsidR="00346A77" w14:paraId="1D1A3BA6" w14:textId="77777777" w:rsidTr="00A60D5A">
        <w:trPr>
          <w:trHeight w:val="3838"/>
        </w:trPr>
        <w:tc>
          <w:tcPr>
            <w:tcW w:w="3402" w:type="dxa"/>
          </w:tcPr>
          <w:p w14:paraId="6C0BD475" w14:textId="77777777" w:rsidR="00346A77" w:rsidRPr="004D2C3E" w:rsidRDefault="00346A77" w:rsidP="00A60D5A">
            <w:pPr>
              <w:rPr>
                <w:rFonts w:ascii="Lucida Console" w:hAnsi="Lucida Console"/>
                <w:sz w:val="8"/>
                <w:szCs w:val="8"/>
              </w:rPr>
            </w:pPr>
          </w:p>
          <w:p w14:paraId="1CE285D1" w14:textId="77777777" w:rsidR="00346A77" w:rsidRDefault="00346A77" w:rsidP="00A60D5A">
            <w:pPr>
              <w:rPr>
                <w:rFonts w:ascii="Lucida Console" w:hAnsi="Lucida Console"/>
              </w:rPr>
            </w:pPr>
            <w:r>
              <w:rPr>
                <w:rFonts w:ascii="Lucida Console" w:hAnsi="Lucida Consol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6E8ED9" wp14:editId="3F6AF678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17780</wp:posOffset>
                      </wp:positionV>
                      <wp:extent cx="2286000" cy="0"/>
                      <wp:effectExtent l="25400" t="88900" r="0" b="88900"/>
                      <wp:wrapNone/>
                      <wp:docPr id="1" name="Gekrümmte Verbindu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86000" cy="0"/>
                              </a:xfrm>
                              <a:prstGeom prst="curvedConnector3">
                                <a:avLst/>
                              </a:prstGeom>
                              <a:ln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70A857D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Gekrümmte Verbindung 1" o:spid="_x0000_s1026" type="#_x0000_t38" style="position:absolute;margin-left:21.6pt;margin-top:1.4pt;width:180pt;height:0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" adj="10800" strokecolor="#4f81bd [3204]" strokeweight="2pt">
                      <v:stroke endarrow="open"/>
                    </v:shape>
                  </w:pict>
                </mc:Fallback>
              </mc:AlternateContent>
            </w:r>
            <w:r w:rsidRPr="0084182D">
              <w:rPr>
                <w:rFonts w:ascii="Lucida Console" w:hAnsi="Lucida Console"/>
              </w:rPr>
              <w:t>P</w:t>
            </w:r>
            <w:r>
              <w:rPr>
                <w:rFonts w:ascii="Lucida Console" w:hAnsi="Lucida Console"/>
              </w:rPr>
              <w:t>2</w:t>
            </w:r>
          </w:p>
          <w:p w14:paraId="39345966" w14:textId="77777777" w:rsidR="00346A77" w:rsidRDefault="00346A77" w:rsidP="00A60D5A">
            <w:pPr>
              <w:rPr>
                <w:rFonts w:ascii="Lucida Console" w:hAnsi="Lucida Console"/>
              </w:rPr>
            </w:pPr>
            <w:r>
              <w:rPr>
                <w:rFonts w:ascii="Lucida Console" w:hAnsi="Lucida Consol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57E390E" wp14:editId="565F914C">
                      <wp:simplePos x="0" y="0"/>
                      <wp:positionH relativeFrom="column">
                        <wp:posOffset>456388</wp:posOffset>
                      </wp:positionH>
                      <wp:positionV relativeFrom="paragraph">
                        <wp:posOffset>47861</wp:posOffset>
                      </wp:positionV>
                      <wp:extent cx="1880190" cy="170120"/>
                      <wp:effectExtent l="25400" t="88900" r="0" b="20955"/>
                      <wp:wrapNone/>
                      <wp:docPr id="5" name="Gekrümmte Verbindung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>
                                <a:off x="0" y="0"/>
                                <a:ext cx="1880190" cy="170120"/>
                              </a:xfrm>
                              <a:prstGeom prst="curvedConnector3">
                                <a:avLst>
                                  <a:gd name="adj1" fmla="val 6285"/>
                                </a:avLst>
                              </a:prstGeom>
                              <a:ln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A0C629" id="Gekrümmte Verbindung 5" o:spid="_x0000_s1026" type="#_x0000_t38" style="position:absolute;margin-left:35.95pt;margin-top:3.75pt;width:148.05pt;height:13.4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" adj="1358" strokecolor="#4f81bd [3204]" strokeweight="2pt">
                      <v:stroke endarrow="open"/>
                    </v:shape>
                  </w:pict>
                </mc:Fallback>
              </mc:AlternateContent>
            </w:r>
            <w:r w:rsidRPr="0084182D">
              <w:rPr>
                <w:rFonts w:ascii="Lucida Console" w:hAnsi="Lucida Console"/>
              </w:rPr>
              <w:t xml:space="preserve">9 </w:t>
            </w:r>
            <w:r>
              <w:rPr>
                <w:rFonts w:ascii="Lucida Console" w:hAnsi="Lucida Console"/>
              </w:rPr>
              <w:t>1</w:t>
            </w:r>
            <w:r w:rsidRPr="0084182D">
              <w:rPr>
                <w:rFonts w:ascii="Lucida Console" w:hAnsi="Lucida Console"/>
              </w:rPr>
              <w:t>3</w:t>
            </w:r>
          </w:p>
          <w:p w14:paraId="285679EB" w14:textId="77777777" w:rsidR="00346A77" w:rsidRDefault="00346A77" w:rsidP="00A60D5A">
            <w:pPr>
              <w:rPr>
                <w:rFonts w:ascii="Lucida Console" w:hAnsi="Lucida Console"/>
              </w:rPr>
            </w:pPr>
            <w:r>
              <w:rPr>
                <w:rFonts w:ascii="Lucida Console" w:hAnsi="Lucida Consol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B55E7D4" wp14:editId="19AB73FA">
                      <wp:simplePos x="0" y="0"/>
                      <wp:positionH relativeFrom="column">
                        <wp:posOffset>276092</wp:posOffset>
                      </wp:positionH>
                      <wp:positionV relativeFrom="paragraph">
                        <wp:posOffset>69171</wp:posOffset>
                      </wp:positionV>
                      <wp:extent cx="2057400" cy="457200"/>
                      <wp:effectExtent l="25400" t="88900" r="0" b="12700"/>
                      <wp:wrapNone/>
                      <wp:docPr id="7" name="Gekrümmte Verbindung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>
                                <a:off x="0" y="0"/>
                                <a:ext cx="2057400" cy="457200"/>
                              </a:xfrm>
                              <a:prstGeom prst="curvedConnector3">
                                <a:avLst>
                                  <a:gd name="adj1" fmla="val 8353"/>
                                </a:avLst>
                              </a:prstGeom>
                              <a:ln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69F188" id="Gekrümmte Verbindung 7" o:spid="_x0000_s1026" type="#_x0000_t38" style="position:absolute;margin-left:21.75pt;margin-top:5.45pt;width:162pt;height:36pt;rotation:180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" adj="1804" strokecolor="#4f81bd [3204]" strokeweight="2pt">
                      <v:stroke endarrow="open"/>
                    </v:shape>
                  </w:pict>
                </mc:Fallback>
              </mc:AlternateContent>
            </w:r>
            <w:r>
              <w:rPr>
                <w:rFonts w:ascii="Lucida Console" w:hAnsi="Lucida Console"/>
              </w:rPr>
              <w:t>7</w:t>
            </w:r>
          </w:p>
          <w:p w14:paraId="188FFA60" w14:textId="77777777" w:rsidR="00346A77" w:rsidRPr="000444CC" w:rsidRDefault="00346A77" w:rsidP="00A60D5A">
            <w:pPr>
              <w:rPr>
                <w:rFonts w:ascii="Lucida Console" w:hAnsi="Lucida Console"/>
                <w:sz w:val="8"/>
                <w:szCs w:val="8"/>
              </w:rPr>
            </w:pPr>
            <w:r>
              <w:rPr>
                <w:rFonts w:ascii="Lucida Console" w:hAnsi="Lucida Console"/>
                <w:noProof/>
                <w:sz w:val="8"/>
                <w:szCs w:val="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18D0DFE" wp14:editId="7B5EB0BF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1033780</wp:posOffset>
                      </wp:positionV>
                      <wp:extent cx="571500" cy="228600"/>
                      <wp:effectExtent l="25400" t="88900" r="0" b="12700"/>
                      <wp:wrapNone/>
                      <wp:docPr id="8" name="Gekrümmte Verbindung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71500" cy="228600"/>
                              </a:xfrm>
                              <a:prstGeom prst="curvedConnector3">
                                <a:avLst/>
                              </a:prstGeom>
                              <a:ln>
                                <a:tailEnd type="arrow"/>
                              </a:ln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F3FEB2" id="Gekrümmte Verbindung 8" o:spid="_x0000_s1026" type="#_x0000_t38" style="position:absolute;margin-left:156.6pt;margin-top:81.4pt;width:45pt;height:18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" adj="10800" strokecolor="#4f81bd [3204]" strokeweight="2pt">
                      <v:stroke endarrow="open"/>
                    </v:shape>
                  </w:pict>
                </mc:Fallback>
              </mc:AlternateContent>
            </w:r>
          </w:p>
          <w:p w14:paraId="6684EBB8" w14:textId="77777777" w:rsidR="00346A77" w:rsidRPr="0084182D" w:rsidRDefault="00346A77" w:rsidP="00A60D5A">
            <w:pPr>
              <w:rPr>
                <w:rFonts w:ascii="Lucida Console" w:hAnsi="Lucida Console"/>
              </w:rPr>
            </w:pP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</w:p>
          <w:p w14:paraId="1453F08D" w14:textId="77777777" w:rsidR="00346A77" w:rsidRPr="0084182D" w:rsidRDefault="00346A77" w:rsidP="00A60D5A">
            <w:pPr>
              <w:rPr>
                <w:rFonts w:ascii="Lucida Console" w:hAnsi="Lucida Console"/>
              </w:rPr>
            </w:pP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</w:p>
          <w:p w14:paraId="73400A9D" w14:textId="77777777" w:rsidR="00346A77" w:rsidRPr="0084182D" w:rsidRDefault="00346A77" w:rsidP="00A60D5A">
            <w:pPr>
              <w:rPr>
                <w:rFonts w:ascii="Lucida Console" w:hAnsi="Lucida Console"/>
              </w:rPr>
            </w:pP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</w:p>
          <w:p w14:paraId="7AE42E7B" w14:textId="77777777" w:rsidR="00346A77" w:rsidRPr="0084182D" w:rsidRDefault="00346A77" w:rsidP="00A60D5A">
            <w:pPr>
              <w:rPr>
                <w:rFonts w:ascii="Lucida Console" w:hAnsi="Lucida Console"/>
              </w:rPr>
            </w:pP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</w:p>
          <w:p w14:paraId="1ED811DB" w14:textId="77777777" w:rsidR="00346A77" w:rsidRPr="0084182D" w:rsidRDefault="00346A77" w:rsidP="00A60D5A">
            <w:pPr>
              <w:rPr>
                <w:rFonts w:ascii="Lucida Console" w:hAnsi="Lucida Console"/>
              </w:rPr>
            </w:pP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</w:p>
          <w:p w14:paraId="6231CB0F" w14:textId="77777777" w:rsidR="00346A77" w:rsidRPr="0084182D" w:rsidRDefault="00346A77" w:rsidP="00A60D5A">
            <w:pPr>
              <w:rPr>
                <w:rFonts w:ascii="Lucida Console" w:hAnsi="Lucida Console"/>
              </w:rPr>
            </w:pP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</w:p>
          <w:p w14:paraId="2B47E9C0" w14:textId="77777777" w:rsidR="00346A77" w:rsidRPr="0084182D" w:rsidRDefault="00346A77" w:rsidP="00A60D5A">
            <w:pPr>
              <w:rPr>
                <w:rFonts w:ascii="Lucida Console" w:hAnsi="Lucida Console"/>
              </w:rPr>
            </w:pP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</w:p>
          <w:p w14:paraId="00DF226D" w14:textId="77777777" w:rsidR="00346A77" w:rsidRPr="0084182D" w:rsidRDefault="00346A77" w:rsidP="00A60D5A">
            <w:pPr>
              <w:rPr>
                <w:rFonts w:ascii="Lucida Console" w:hAnsi="Lucida Console"/>
              </w:rPr>
            </w:pP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</w:p>
          <w:p w14:paraId="0B386181" w14:textId="77777777" w:rsidR="00346A77" w:rsidRPr="0084182D" w:rsidRDefault="00346A77" w:rsidP="00A60D5A">
            <w:pPr>
              <w:rPr>
                <w:rFonts w:ascii="Lucida Console" w:hAnsi="Lucida Console"/>
              </w:rPr>
            </w:pP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</w:p>
          <w:p w14:paraId="0D01444B" w14:textId="77777777" w:rsidR="00346A77" w:rsidRPr="0084182D" w:rsidRDefault="00346A77" w:rsidP="00A60D5A">
            <w:pPr>
              <w:rPr>
                <w:rFonts w:ascii="Lucida Console" w:hAnsi="Lucida Console"/>
              </w:rPr>
            </w:pPr>
            <w:r>
              <w:rPr>
                <w:rFonts w:ascii="Lucida Console" w:hAnsi="Lucida Console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AAF89AB" wp14:editId="3B414FBF">
                      <wp:simplePos x="0" y="0"/>
                      <wp:positionH relativeFrom="column">
                        <wp:posOffset>1760220</wp:posOffset>
                      </wp:positionH>
                      <wp:positionV relativeFrom="paragraph">
                        <wp:posOffset>-1303020</wp:posOffset>
                      </wp:positionV>
                      <wp:extent cx="114300" cy="1828800"/>
                      <wp:effectExtent l="0" t="12700" r="12700" b="12700"/>
                      <wp:wrapThrough wrapText="bothSides">
                        <wp:wrapPolygon edited="0">
                          <wp:start x="0" y="-150"/>
                          <wp:lineTo x="0" y="150"/>
                          <wp:lineTo x="2400" y="2250"/>
                          <wp:lineTo x="0" y="21150"/>
                          <wp:lineTo x="0" y="21600"/>
                          <wp:lineTo x="16800" y="21600"/>
                          <wp:lineTo x="16800" y="11850"/>
                          <wp:lineTo x="21600" y="10800"/>
                          <wp:lineTo x="21600" y="10500"/>
                          <wp:lineTo x="16800" y="-150"/>
                          <wp:lineTo x="0" y="-150"/>
                        </wp:wrapPolygon>
                      </wp:wrapThrough>
                      <wp:docPr id="10" name="Geschweifte Klammer recht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828800"/>
                              </a:xfrm>
                              <a:prstGeom prst="rightBrace">
                                <a:avLst/>
                              </a:prstGeom>
                              <a:effectLst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6BB6EED7" w14:textId="77777777" w:rsidR="00346A77" w:rsidRDefault="00346A77" w:rsidP="00346A7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AF89AB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10" o:spid="_x0000_s1026" type="#_x0000_t88" style="position:absolute;margin-left:138.6pt;margin-top:-102.6pt;width:9pt;height:2in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" adj="112" strokecolor="#4f81bd [3204]" strokeweight="2pt">
                      <v:textbox>
                        <w:txbxContent>
                          <w:p w14:paraId="6BB6EED7" w14:textId="77777777" w:rsidR="00346A77" w:rsidRDefault="00346A77" w:rsidP="00346A77">
                            <w:pPr>
                              <w:jc w:val="center"/>
                            </w:pP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</w:p>
          <w:p w14:paraId="04A5B998" w14:textId="77777777" w:rsidR="00346A77" w:rsidRPr="0084182D" w:rsidRDefault="00346A77" w:rsidP="00A60D5A">
            <w:pPr>
              <w:rPr>
                <w:rFonts w:ascii="Lucida Console" w:hAnsi="Lucida Console"/>
              </w:rPr>
            </w:pP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5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</w:p>
          <w:p w14:paraId="64CDAADC" w14:textId="77777777" w:rsidR="00346A77" w:rsidRPr="0084182D" w:rsidRDefault="00346A77" w:rsidP="00A60D5A">
            <w:pPr>
              <w:rPr>
                <w:rFonts w:ascii="Lucida Console" w:hAnsi="Lucida Console"/>
              </w:rPr>
            </w:pP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0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</w:p>
          <w:p w14:paraId="4120A9AD" w14:textId="77777777" w:rsidR="00346A77" w:rsidRDefault="00346A77" w:rsidP="00A60D5A">
            <w:pPr>
              <w:rPr>
                <w:rFonts w:ascii="Arial" w:hAnsi="Arial"/>
              </w:rPr>
            </w:pP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  <w:r w:rsidRPr="0084182D">
              <w:rPr>
                <w:rFonts w:ascii="Lucida Console" w:hAnsi="Lucida Console"/>
              </w:rPr>
              <w:t xml:space="preserve"> </w:t>
            </w:r>
            <w:r>
              <w:rPr>
                <w:rFonts w:ascii="Lucida Console" w:hAnsi="Lucida Console"/>
              </w:rPr>
              <w:t>7</w:t>
            </w:r>
          </w:p>
        </w:tc>
      </w:tr>
    </w:tbl>
    <w:p w14:paraId="126F1511" w14:textId="771D6E38" w:rsidR="00346A77" w:rsidRDefault="00346A77" w:rsidP="00346A77">
      <w:pPr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70528" behindDoc="1" locked="0" layoutInCell="1" allowOverlap="1" wp14:anchorId="539D1825" wp14:editId="4CB42167">
            <wp:simplePos x="0" y="0"/>
            <wp:positionH relativeFrom="column">
              <wp:posOffset>2437765</wp:posOffset>
            </wp:positionH>
            <wp:positionV relativeFrom="paragraph">
              <wp:posOffset>862877</wp:posOffset>
            </wp:positionV>
            <wp:extent cx="1162493" cy="1672960"/>
            <wp:effectExtent l="12700" t="12700" r="19050" b="16510"/>
            <wp:wrapNone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haus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62493" cy="16729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</w:rPr>
        <w:br w:type="textWrapping" w:clear="all"/>
      </w:r>
    </w:p>
    <w:p w14:paraId="3F1A44F8" w14:textId="6DD4A3D9" w:rsidR="00E24786" w:rsidRDefault="00E24786" w:rsidP="00346A77">
      <w:pPr>
        <w:rPr>
          <w:rFonts w:ascii="Arial" w:hAnsi="Arial"/>
        </w:rPr>
      </w:pPr>
    </w:p>
    <w:p w14:paraId="119EC029" w14:textId="123E8FFB" w:rsidR="00E24786" w:rsidRDefault="00E24786" w:rsidP="00346A77">
      <w:pPr>
        <w:rPr>
          <w:rFonts w:ascii="Arial" w:hAnsi="Arial"/>
        </w:rPr>
      </w:pPr>
    </w:p>
    <w:p w14:paraId="052654AC" w14:textId="165E70ED" w:rsidR="00E24786" w:rsidRDefault="00E24786" w:rsidP="00346A77">
      <w:pPr>
        <w:rPr>
          <w:rFonts w:ascii="Arial" w:hAnsi="Arial"/>
          <w:b/>
        </w:rPr>
      </w:pPr>
      <w:r>
        <w:rPr>
          <w:rFonts w:ascii="Arial" w:hAnsi="Arial"/>
          <w:b/>
        </w:rPr>
        <w:t>Aufgabe 3</w:t>
      </w:r>
    </w:p>
    <w:p w14:paraId="401EFEF4" w14:textId="3AEE532F" w:rsidR="00E24786" w:rsidRDefault="00E24786" w:rsidP="00346A77">
      <w:pPr>
        <w:rPr>
          <w:rFonts w:ascii="Arial" w:hAnsi="Arial"/>
        </w:rPr>
      </w:pPr>
      <w:r>
        <w:rPr>
          <w:rFonts w:ascii="Arial" w:hAnsi="Arial"/>
        </w:rPr>
        <w:t xml:space="preserve">Verwandele deinen PBM-kodierten Smiley aus dem letzten Arbeitsblatt in eine PGM-Kodierung und gib ihm eine „Gesichtsfarbe“. Verwende hierzu </w:t>
      </w:r>
      <w:proofErr w:type="spellStart"/>
      <w:r w:rsidR="00AF572D">
        <w:rPr>
          <w:rFonts w:ascii="Arial" w:hAnsi="Arial"/>
        </w:rPr>
        <w:t>CodeMyPic</w:t>
      </w:r>
      <w:proofErr w:type="spellEnd"/>
      <w:r>
        <w:rPr>
          <w:rFonts w:ascii="Arial" w:hAnsi="Arial"/>
        </w:rPr>
        <w:t>.</w:t>
      </w:r>
    </w:p>
    <w:p w14:paraId="7A808D43" w14:textId="5F133F36" w:rsidR="00E24786" w:rsidRDefault="00E24786" w:rsidP="00346A77">
      <w:pPr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71552" behindDoc="0" locked="0" layoutInCell="1" allowOverlap="1" wp14:anchorId="17C3E4DB" wp14:editId="41621EED">
            <wp:simplePos x="0" y="0"/>
            <wp:positionH relativeFrom="column">
              <wp:posOffset>3968115</wp:posOffset>
            </wp:positionH>
            <wp:positionV relativeFrom="paragraph">
              <wp:posOffset>158311</wp:posOffset>
            </wp:positionV>
            <wp:extent cx="1890395" cy="1891030"/>
            <wp:effectExtent l="0" t="0" r="1905" b="1270"/>
            <wp:wrapSquare wrapText="bothSides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hne Titel.png"/>
                    <pic:cNvPicPr/>
                  </pic:nvPicPr>
                  <pic:blipFill rotWithShape="1">
                    <a:blip r:embed="rId9"/>
                    <a:srcRect t="527" r="1299" b="756"/>
                    <a:stretch/>
                  </pic:blipFill>
                  <pic:spPr bwMode="auto">
                    <a:xfrm>
                      <a:off x="0" y="0"/>
                      <a:ext cx="1890395" cy="1891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33012" w14:textId="76D8326C" w:rsidR="00E24786" w:rsidRDefault="00E24786" w:rsidP="00346A77">
      <w:pPr>
        <w:rPr>
          <w:rFonts w:ascii="Arial" w:hAnsi="Arial"/>
        </w:rPr>
      </w:pPr>
    </w:p>
    <w:p w14:paraId="6C6F8BB1" w14:textId="1EE4D473" w:rsidR="00E24786" w:rsidRDefault="00E24786" w:rsidP="00346A77">
      <w:pPr>
        <w:rPr>
          <w:rFonts w:ascii="Arial" w:hAnsi="Arial"/>
          <w:b/>
        </w:rPr>
      </w:pPr>
      <w:r>
        <w:rPr>
          <w:rFonts w:ascii="Arial" w:hAnsi="Arial"/>
          <w:b/>
        </w:rPr>
        <w:t>Aufgabe 4</w:t>
      </w:r>
    </w:p>
    <w:p w14:paraId="500E64A1" w14:textId="58D49A46" w:rsidR="00E24786" w:rsidRPr="00E24786" w:rsidRDefault="00E24786" w:rsidP="00346A77">
      <w:pPr>
        <w:rPr>
          <w:rFonts w:ascii="Arial" w:hAnsi="Arial"/>
        </w:rPr>
      </w:pPr>
      <w:r>
        <w:rPr>
          <w:rFonts w:ascii="Arial" w:hAnsi="Arial"/>
        </w:rPr>
        <w:t xml:space="preserve">Kodiere das nebenstehende Bild als PGM-Grafik. Verwende hierzu </w:t>
      </w:r>
      <w:r w:rsidR="00AF572D">
        <w:rPr>
          <w:rFonts w:ascii="Arial" w:hAnsi="Arial"/>
        </w:rPr>
        <w:t>CodeMyPic</w:t>
      </w:r>
      <w:bookmarkStart w:id="0" w:name="_GoBack"/>
      <w:bookmarkEnd w:id="0"/>
      <w:r>
        <w:rPr>
          <w:rFonts w:ascii="Arial" w:hAnsi="Arial"/>
        </w:rPr>
        <w:t>.</w:t>
      </w:r>
    </w:p>
    <w:sectPr w:rsidR="00E24786" w:rsidRPr="00E24786" w:rsidSect="00FB133F">
      <w:headerReference w:type="default" r:id="rId10"/>
      <w:footerReference w:type="even" r:id="rId11"/>
      <w:footerReference w:type="default" r:id="rId12"/>
      <w:pgSz w:w="11900" w:h="16840"/>
      <w:pgMar w:top="1417" w:right="1410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5266BE" w14:textId="77777777" w:rsidR="00B44384" w:rsidRDefault="00B44384" w:rsidP="00CE67F9">
      <w:r>
        <w:separator/>
      </w:r>
    </w:p>
  </w:endnote>
  <w:endnote w:type="continuationSeparator" w:id="0">
    <w:p w14:paraId="4562BB35" w14:textId="77777777" w:rsidR="00B44384" w:rsidRDefault="00B44384" w:rsidP="00CE6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39B51" w14:textId="77777777" w:rsidR="00A86BC6" w:rsidRDefault="00A86BC6" w:rsidP="00513D7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4CA2E25" w14:textId="77777777" w:rsidR="00A86BC6" w:rsidRDefault="00A86BC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25A38" w14:textId="77777777" w:rsidR="00A86BC6" w:rsidRDefault="00A86BC6">
    <w:pPr>
      <w:pStyle w:val="Fuzeile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0B7A5" w14:textId="77777777" w:rsidR="00B44384" w:rsidRDefault="00B44384" w:rsidP="00CE67F9">
      <w:r>
        <w:separator/>
      </w:r>
    </w:p>
  </w:footnote>
  <w:footnote w:type="continuationSeparator" w:id="0">
    <w:p w14:paraId="52523556" w14:textId="77777777" w:rsidR="00B44384" w:rsidRDefault="00B44384" w:rsidP="00CE6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6626A" w14:textId="6E7FF013" w:rsidR="00A86BC6" w:rsidRDefault="00B910C0">
    <w:pPr>
      <w:pStyle w:val="Kopfzeil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Darstellung von Information</w:t>
    </w:r>
    <w:r w:rsidR="00A86BC6">
      <w:rPr>
        <w:rFonts w:ascii="Arial" w:hAnsi="Arial" w:cs="Arial"/>
        <w:sz w:val="16"/>
        <w:szCs w:val="16"/>
      </w:rPr>
      <w:tab/>
    </w:r>
    <w:r w:rsidR="00A86BC6">
      <w:rPr>
        <w:rFonts w:ascii="Arial" w:hAnsi="Arial" w:cs="Arial"/>
        <w:sz w:val="16"/>
        <w:szCs w:val="16"/>
      </w:rPr>
      <w:tab/>
    </w:r>
    <w:r w:rsidR="00346A77" w:rsidRPr="00FB133F">
      <w:rPr>
        <w:rStyle w:val="Seitenzahl"/>
        <w:rFonts w:ascii="Arial" w:hAnsi="Arial" w:cs="Arial"/>
        <w:sz w:val="16"/>
        <w:szCs w:val="16"/>
      </w:rPr>
      <w:fldChar w:fldCharType="begin"/>
    </w:r>
    <w:r w:rsidR="00346A77" w:rsidRPr="00FB133F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="00346A77" w:rsidRPr="00FB133F">
      <w:rPr>
        <w:rStyle w:val="Seitenzahl"/>
        <w:rFonts w:ascii="Arial" w:hAnsi="Arial" w:cs="Arial"/>
        <w:sz w:val="16"/>
        <w:szCs w:val="16"/>
      </w:rPr>
      <w:fldChar w:fldCharType="separate"/>
    </w:r>
    <w:r w:rsidR="00346A77">
      <w:rPr>
        <w:rStyle w:val="Seitenzahl"/>
        <w:rFonts w:ascii="Arial" w:hAnsi="Arial" w:cs="Arial"/>
        <w:sz w:val="16"/>
        <w:szCs w:val="16"/>
      </w:rPr>
      <w:t>1</w:t>
    </w:r>
    <w:r w:rsidR="00346A77" w:rsidRPr="00FB133F">
      <w:rPr>
        <w:rStyle w:val="Seitenzahl"/>
        <w:rFonts w:ascii="Arial" w:hAnsi="Arial" w:cs="Arial"/>
        <w:sz w:val="16"/>
        <w:szCs w:val="16"/>
      </w:rPr>
      <w:fldChar w:fldCharType="end"/>
    </w:r>
  </w:p>
  <w:p w14:paraId="67DA8254" w14:textId="3D2A0210" w:rsidR="00A86BC6" w:rsidRPr="00FB133F" w:rsidRDefault="00346A77">
    <w:pPr>
      <w:pStyle w:val="Kopfzeile"/>
      <w:rPr>
        <w:rFonts w:ascii="Arial" w:hAnsi="Arial" w:cs="Arial"/>
        <w:sz w:val="16"/>
        <w:szCs w:val="16"/>
      </w:rPr>
    </w:pPr>
    <w:r w:rsidRPr="00FB133F"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496F92" wp14:editId="4EE900A9">
              <wp:simplePos x="0" y="0"/>
              <wp:positionH relativeFrom="column">
                <wp:posOffset>0</wp:posOffset>
              </wp:positionH>
              <wp:positionV relativeFrom="paragraph">
                <wp:posOffset>3175</wp:posOffset>
              </wp:positionV>
              <wp:extent cx="5759450" cy="0"/>
              <wp:effectExtent l="0" t="0" r="31750" b="25400"/>
              <wp:wrapNone/>
              <wp:docPr id="6" name="Gerade Verbindung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94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4A62CA" id="Gerade Verbindung 6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.25pt" to="453.5pt,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" strokecolor="black [3213]" strokeweight="1pt"/>
          </w:pict>
        </mc:Fallback>
      </mc:AlternateContent>
    </w:r>
    <w:r w:rsidR="00B910C0">
      <w:rPr>
        <w:rFonts w:ascii="Arial" w:hAnsi="Arial" w:cs="Arial"/>
        <w:sz w:val="16"/>
        <w:szCs w:val="16"/>
      </w:rPr>
      <w:t>Kodierung von</w:t>
    </w:r>
    <w:r w:rsidR="00A86BC6">
      <w:rPr>
        <w:rFonts w:ascii="Arial" w:hAnsi="Arial" w:cs="Arial"/>
        <w:sz w:val="16"/>
        <w:szCs w:val="16"/>
      </w:rPr>
      <w:t xml:space="preserve"> Rastergrafiken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C5E"/>
    <w:rsid w:val="000022C5"/>
    <w:rsid w:val="00041CE9"/>
    <w:rsid w:val="000444CC"/>
    <w:rsid w:val="00050645"/>
    <w:rsid w:val="00090ADD"/>
    <w:rsid w:val="00140B6C"/>
    <w:rsid w:val="00145FB4"/>
    <w:rsid w:val="00152321"/>
    <w:rsid w:val="00193972"/>
    <w:rsid w:val="001C7776"/>
    <w:rsid w:val="00204E21"/>
    <w:rsid w:val="0021367C"/>
    <w:rsid w:val="00271FFD"/>
    <w:rsid w:val="00323924"/>
    <w:rsid w:val="00346A77"/>
    <w:rsid w:val="003762B4"/>
    <w:rsid w:val="003800AB"/>
    <w:rsid w:val="00395388"/>
    <w:rsid w:val="00397C6A"/>
    <w:rsid w:val="003C5103"/>
    <w:rsid w:val="003F4FD1"/>
    <w:rsid w:val="003F766A"/>
    <w:rsid w:val="00422728"/>
    <w:rsid w:val="004863AB"/>
    <w:rsid w:val="00513D71"/>
    <w:rsid w:val="0055014C"/>
    <w:rsid w:val="00633579"/>
    <w:rsid w:val="00644BD9"/>
    <w:rsid w:val="00646E47"/>
    <w:rsid w:val="0067288B"/>
    <w:rsid w:val="006F2FA8"/>
    <w:rsid w:val="00787429"/>
    <w:rsid w:val="008019FC"/>
    <w:rsid w:val="0084182D"/>
    <w:rsid w:val="00846C5E"/>
    <w:rsid w:val="0086086E"/>
    <w:rsid w:val="00883317"/>
    <w:rsid w:val="008A2CCC"/>
    <w:rsid w:val="008A38AF"/>
    <w:rsid w:val="008D29FC"/>
    <w:rsid w:val="008D3DCA"/>
    <w:rsid w:val="008E3DA1"/>
    <w:rsid w:val="008F0A23"/>
    <w:rsid w:val="008F0E24"/>
    <w:rsid w:val="008F2FD9"/>
    <w:rsid w:val="00912E19"/>
    <w:rsid w:val="0092391F"/>
    <w:rsid w:val="009366C1"/>
    <w:rsid w:val="009727FF"/>
    <w:rsid w:val="00976A64"/>
    <w:rsid w:val="00977E89"/>
    <w:rsid w:val="00A432B1"/>
    <w:rsid w:val="00A86BC6"/>
    <w:rsid w:val="00AF572D"/>
    <w:rsid w:val="00B119D3"/>
    <w:rsid w:val="00B131FC"/>
    <w:rsid w:val="00B44384"/>
    <w:rsid w:val="00B910C0"/>
    <w:rsid w:val="00BB1EC2"/>
    <w:rsid w:val="00BD4447"/>
    <w:rsid w:val="00C43D97"/>
    <w:rsid w:val="00C82991"/>
    <w:rsid w:val="00CB32DD"/>
    <w:rsid w:val="00CC3DF3"/>
    <w:rsid w:val="00CE16B5"/>
    <w:rsid w:val="00CE472D"/>
    <w:rsid w:val="00CE67F9"/>
    <w:rsid w:val="00CF331B"/>
    <w:rsid w:val="00D204E7"/>
    <w:rsid w:val="00DC38D3"/>
    <w:rsid w:val="00DD77A3"/>
    <w:rsid w:val="00E24786"/>
    <w:rsid w:val="00E35B02"/>
    <w:rsid w:val="00E52789"/>
    <w:rsid w:val="00ED580F"/>
    <w:rsid w:val="00F06D95"/>
    <w:rsid w:val="00F30E8F"/>
    <w:rsid w:val="00F36253"/>
    <w:rsid w:val="00F56BBE"/>
    <w:rsid w:val="00F717B2"/>
    <w:rsid w:val="00F94F1D"/>
    <w:rsid w:val="00FB133F"/>
    <w:rsid w:val="00FE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614076"/>
  <w14:defaultImageDpi w14:val="300"/>
  <w15:docId w15:val="{D10C3EAD-DB77-A049-BAAE-242DB22B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E67F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E67F9"/>
  </w:style>
  <w:style w:type="paragraph" w:styleId="Fuzeile">
    <w:name w:val="footer"/>
    <w:basedOn w:val="Standard"/>
    <w:link w:val="FuzeileZchn"/>
    <w:uiPriority w:val="99"/>
    <w:unhideWhenUsed/>
    <w:rsid w:val="00CE67F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E67F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014C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014C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550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5014C"/>
    <w:rPr>
      <w:color w:val="808080"/>
    </w:rPr>
  </w:style>
  <w:style w:type="character" w:styleId="Seitenzahl">
    <w:name w:val="page number"/>
    <w:basedOn w:val="Absatz-Standardschriftart"/>
    <w:uiPriority w:val="99"/>
    <w:semiHidden/>
    <w:unhideWhenUsed/>
    <w:rsid w:val="00513D71"/>
  </w:style>
  <w:style w:type="character" w:styleId="Hyperlink">
    <w:name w:val="Hyperlink"/>
    <w:basedOn w:val="Absatz-Standardschriftart"/>
    <w:uiPriority w:val="99"/>
    <w:unhideWhenUsed/>
    <w:rsid w:val="0078742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8742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F57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demypic.d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kevin:Library:Application%20Support:Microsoft:Office:Benutzervorlagen:Meine%20Vorlagen:Arbeitsblatt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30FC27-D97F-5144-B790-D3811C458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Macintosh%20HD:Users:kevin:Library:Application%20Support:Microsoft:Office:Benutzervorlagen:Meine%20Vorlagen:Arbeitsblatt.dotx</Template>
  <TotalTime>0</TotalTime>
  <Pages>1</Pages>
  <Words>161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dc:description/>
  <cp:lastModifiedBy>Microsoft Office User</cp:lastModifiedBy>
  <cp:revision>18</cp:revision>
  <cp:lastPrinted>2018-03-05T12:09:00Z</cp:lastPrinted>
  <dcterms:created xsi:type="dcterms:W3CDTF">2018-05-19T08:05:00Z</dcterms:created>
  <dcterms:modified xsi:type="dcterms:W3CDTF">2021-02-05T19:36:00Z</dcterms:modified>
</cp:coreProperties>
</file>